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0CC" w:rsidRPr="00063349" w:rsidRDefault="006300CC" w:rsidP="004D6630">
      <w:pPr>
        <w:pStyle w:val="Default"/>
        <w:rPr>
          <w:sz w:val="40"/>
          <w:szCs w:val="40"/>
        </w:rPr>
      </w:pPr>
    </w:p>
    <w:p w:rsidR="006300CC" w:rsidRPr="00526498" w:rsidRDefault="006300CC" w:rsidP="00526498">
      <w:pPr>
        <w:pStyle w:val="Default"/>
        <w:jc w:val="center"/>
        <w:rPr>
          <w:b/>
          <w:sz w:val="40"/>
          <w:szCs w:val="40"/>
        </w:rPr>
      </w:pPr>
      <w:r w:rsidRPr="00691F1E">
        <w:rPr>
          <w:b/>
          <w:sz w:val="40"/>
          <w:szCs w:val="40"/>
        </w:rPr>
        <w:t>EKOLOŠKA RADIONICA POVODOM EUROPSKOG TJEDNA MOBILNOSTI</w:t>
      </w:r>
    </w:p>
    <w:p w:rsidR="006300CC" w:rsidRPr="00691F1E" w:rsidRDefault="006300CC" w:rsidP="004D6630">
      <w:pPr>
        <w:pStyle w:val="Default"/>
        <w:rPr>
          <w:bCs/>
          <w:iCs/>
          <w:sz w:val="23"/>
          <w:szCs w:val="23"/>
        </w:rPr>
      </w:pPr>
      <w:r>
        <w:rPr>
          <w:sz w:val="23"/>
          <w:szCs w:val="23"/>
        </w:rPr>
        <w:t xml:space="preserve">20.9. 2014. provedena je radionica: Terensko istraživanje flore i faune Kustošije – početak herbarske zbirke i zbirke kukaca uz područje zamišljene budude poučne staze iz projekta </w:t>
      </w:r>
      <w:r>
        <w:rPr>
          <w:b/>
          <w:bCs/>
          <w:i/>
          <w:iCs/>
          <w:sz w:val="23"/>
          <w:szCs w:val="23"/>
        </w:rPr>
        <w:t xml:space="preserve">(O)čuvajmo bioraznolikost i okoliš Kustošije . </w:t>
      </w:r>
      <w:r>
        <w:rPr>
          <w:bCs/>
          <w:iCs/>
          <w:sz w:val="23"/>
          <w:szCs w:val="23"/>
        </w:rPr>
        <w:t xml:space="preserve">Učenici naše škole prisustvovali su radionicama i ponešto naučili. </w:t>
      </w:r>
    </w:p>
    <w:p w:rsidR="006300CC" w:rsidRDefault="006300CC" w:rsidP="004D6630">
      <w:pPr>
        <w:pStyle w:val="Default"/>
        <w:rPr>
          <w:sz w:val="23"/>
          <w:szCs w:val="23"/>
        </w:rPr>
      </w:pPr>
    </w:p>
    <w:p w:rsidR="006300CC" w:rsidRDefault="006300CC" w:rsidP="004D6630">
      <w:pPr>
        <w:pStyle w:val="Default"/>
        <w:rPr>
          <w:b/>
          <w:bCs/>
          <w:i/>
          <w:iCs/>
          <w:sz w:val="23"/>
          <w:szCs w:val="23"/>
        </w:rPr>
      </w:pPr>
      <w:r>
        <w:rPr>
          <w:b/>
          <w:bCs/>
          <w:sz w:val="23"/>
          <w:szCs w:val="23"/>
        </w:rPr>
        <w:t>NOSITELJI PROJEKTA</w:t>
      </w:r>
      <w:r>
        <w:rPr>
          <w:sz w:val="23"/>
          <w:szCs w:val="23"/>
        </w:rPr>
        <w:t xml:space="preserve">: Centar za kulturu i film </w:t>
      </w:r>
      <w:r>
        <w:rPr>
          <w:b/>
          <w:bCs/>
          <w:i/>
          <w:iCs/>
          <w:sz w:val="23"/>
          <w:szCs w:val="23"/>
        </w:rPr>
        <w:t>Augusta Cesarca, OŠ Kustošija i Druga ekonomska škola</w:t>
      </w:r>
    </w:p>
    <w:p w:rsidR="006300CC" w:rsidRDefault="006300CC" w:rsidP="004D6630">
      <w:pPr>
        <w:pStyle w:val="Default"/>
        <w:rPr>
          <w:sz w:val="23"/>
          <w:szCs w:val="23"/>
        </w:rPr>
      </w:pPr>
    </w:p>
    <w:p w:rsidR="006300CC" w:rsidRDefault="006300CC" w:rsidP="004D663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AUTORICE I VODITELJICE PROJEKTA</w:t>
      </w:r>
      <w:r>
        <w:rPr>
          <w:sz w:val="23"/>
          <w:szCs w:val="23"/>
        </w:rPr>
        <w:t>: Slavica Šoštar,prof., Đurđica Patafta, prof., Renata Brzica, prof.</w:t>
      </w:r>
    </w:p>
    <w:p w:rsidR="006300CC" w:rsidRDefault="006300CC" w:rsidP="004D663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AUTORICE I VODITELJICE RADIONICA: </w:t>
      </w:r>
      <w:r>
        <w:rPr>
          <w:sz w:val="23"/>
          <w:szCs w:val="23"/>
        </w:rPr>
        <w:t xml:space="preserve">Katarina Sabolić, apsolventica PMF-a, Sandra Lazarević, apsolventica PMF-a </w:t>
      </w:r>
      <w:r w:rsidRPr="00317EE0">
        <w:rPr>
          <w:bCs/>
          <w:sz w:val="23"/>
          <w:szCs w:val="23"/>
        </w:rPr>
        <w:t>Marina Petrin Horvatić, prof.,</w:t>
      </w:r>
      <w:r>
        <w:rPr>
          <w:bCs/>
          <w:sz w:val="23"/>
          <w:szCs w:val="23"/>
        </w:rPr>
        <w:t xml:space="preserve"> Renata Brzica, prof.,Slavica Šoštar, prof., Đurđica Patafta, prof.,</w:t>
      </w:r>
      <w:r>
        <w:rPr>
          <w:b/>
          <w:bCs/>
          <w:sz w:val="23"/>
          <w:szCs w:val="23"/>
        </w:rPr>
        <w:t xml:space="preserve">  </w:t>
      </w:r>
      <w:r>
        <w:rPr>
          <w:sz w:val="23"/>
          <w:szCs w:val="23"/>
        </w:rPr>
        <w:t xml:space="preserve">i Božica Horvatić, učenica </w:t>
      </w:r>
    </w:p>
    <w:p w:rsidR="006300CC" w:rsidRPr="00317EE0" w:rsidRDefault="006300CC" w:rsidP="004D6630">
      <w:pPr>
        <w:pStyle w:val="Default"/>
        <w:rPr>
          <w:sz w:val="23"/>
          <w:szCs w:val="23"/>
        </w:rPr>
      </w:pPr>
    </w:p>
    <w:p w:rsidR="006300CC" w:rsidRDefault="006300CC" w:rsidP="004D663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OSTVARENI SU SLJEDEĆI CILJEVI: </w:t>
      </w:r>
    </w:p>
    <w:p w:rsidR="006300CC" w:rsidRDefault="006300CC" w:rsidP="004D6630">
      <w:pPr>
        <w:pStyle w:val="Default"/>
        <w:rPr>
          <w:sz w:val="22"/>
          <w:szCs w:val="22"/>
        </w:rPr>
      </w:pPr>
      <w:r>
        <w:rPr>
          <w:sz w:val="23"/>
          <w:szCs w:val="23"/>
        </w:rPr>
        <w:t xml:space="preserve">- </w:t>
      </w:r>
      <w:r>
        <w:rPr>
          <w:sz w:val="22"/>
          <w:szCs w:val="22"/>
        </w:rPr>
        <w:t xml:space="preserve">edukacija djece, mladih, roditelja te građana svih dobnih I socijalnih skupina o bioraznolikosti i okolišu Kustošije te pravilnom odnosu prema prirodi i okolišu </w:t>
      </w:r>
    </w:p>
    <w:p w:rsidR="006300CC" w:rsidRDefault="006300CC" w:rsidP="004D6630">
      <w:pPr>
        <w:pStyle w:val="Default"/>
        <w:rPr>
          <w:sz w:val="22"/>
          <w:szCs w:val="22"/>
        </w:rPr>
      </w:pPr>
    </w:p>
    <w:p w:rsidR="006300CC" w:rsidRPr="00063349" w:rsidRDefault="006300CC" w:rsidP="004D6630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TIJEK AKTIVNOSTI: </w:t>
      </w:r>
    </w:p>
    <w:p w:rsidR="006300CC" w:rsidRDefault="006300CC" w:rsidP="004D663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 Pripremne radionice na samom terenu </w:t>
      </w:r>
    </w:p>
    <w:p w:rsidR="006300CC" w:rsidRDefault="006300CC" w:rsidP="004D663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 Provedba terenskog istraživanja flore i faune Kustošije </w:t>
      </w:r>
    </w:p>
    <w:p w:rsidR="006300CC" w:rsidRDefault="006300CC" w:rsidP="004D663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 Priprema, izrada radnih listića, sastavljanje anketnih pitanja i provedba ankete za vrednovanje provedenih radionica iz projekta </w:t>
      </w:r>
    </w:p>
    <w:p w:rsidR="006300CC" w:rsidRDefault="006300CC" w:rsidP="004D663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 Priprema i obrada rezultata za javnu objavu rezultata </w:t>
      </w:r>
    </w:p>
    <w:p w:rsidR="006300CC" w:rsidRDefault="006300CC" w:rsidP="004D663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5. Sažimanje materijala i pisanje izvješća popraćeno fotozapisom i drugim materijalom s radionica </w:t>
      </w:r>
    </w:p>
    <w:p w:rsidR="006300CC" w:rsidRDefault="006300CC" w:rsidP="004D6630">
      <w:pPr>
        <w:pStyle w:val="Default"/>
        <w:rPr>
          <w:sz w:val="23"/>
          <w:szCs w:val="23"/>
        </w:rPr>
      </w:pPr>
    </w:p>
    <w:p w:rsidR="006300CC" w:rsidRDefault="006300CC" w:rsidP="004D663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OPIS AKTIVNOSTI i REZULTATI RADIONICE NA TERENU</w:t>
      </w:r>
      <w:r>
        <w:rPr>
          <w:sz w:val="23"/>
          <w:szCs w:val="23"/>
        </w:rPr>
        <w:t xml:space="preserve">: </w:t>
      </w:r>
    </w:p>
    <w:p w:rsidR="006300CC" w:rsidRDefault="006300CC" w:rsidP="004D6630">
      <w:pPr>
        <w:pStyle w:val="Default"/>
        <w:rPr>
          <w:sz w:val="23"/>
          <w:szCs w:val="23"/>
        </w:rPr>
      </w:pPr>
      <w:r>
        <w:rPr>
          <w:sz w:val="23"/>
          <w:szCs w:val="23"/>
        </w:rPr>
        <w:t>Katarina Sabolić i Sandra Lazarević održale su radionice uz područje buduće poučne staze Kustošija - Terensko istraživanje flore i faune.</w:t>
      </w:r>
    </w:p>
    <w:p w:rsidR="006300CC" w:rsidRDefault="006300CC" w:rsidP="004D6630">
      <w:pPr>
        <w:pStyle w:val="Default"/>
        <w:rPr>
          <w:sz w:val="23"/>
          <w:szCs w:val="23"/>
        </w:rPr>
      </w:pPr>
      <w:r>
        <w:rPr>
          <w:sz w:val="23"/>
          <w:szCs w:val="23"/>
        </w:rPr>
        <w:t>Voditeljice su izložile o ljekovitosti biljaka koje se nalaze uz rub šume te načinu hvatanja kukaca pomoću klopke s različitim mamcem.</w:t>
      </w:r>
    </w:p>
    <w:p w:rsidR="006300CC" w:rsidRDefault="006300CC" w:rsidP="004D6630">
      <w:pPr>
        <w:pStyle w:val="Default"/>
        <w:rPr>
          <w:sz w:val="23"/>
          <w:szCs w:val="23"/>
        </w:rPr>
      </w:pPr>
    </w:p>
    <w:p w:rsidR="006300CC" w:rsidRDefault="006300CC" w:rsidP="004D6630">
      <w:r w:rsidRPr="00193FC1">
        <w:rPr>
          <w:noProof/>
          <w:lang w:eastAsia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257.25pt;height:191.25pt;visibility:visible">
            <v:imagedata r:id="rId4" o:title=""/>
          </v:shape>
        </w:pict>
      </w:r>
    </w:p>
    <w:p w:rsidR="006300CC" w:rsidRDefault="006300CC" w:rsidP="004D6630">
      <w:r>
        <w:t>Sastanak sudionika i dogovor o radionici.</w:t>
      </w:r>
    </w:p>
    <w:p w:rsidR="006300CC" w:rsidRPr="002E3A57" w:rsidRDefault="006300CC" w:rsidP="004D6630">
      <w:pPr>
        <w:rPr>
          <w:b/>
          <w:sz w:val="36"/>
          <w:szCs w:val="36"/>
          <w:u w:val="single"/>
        </w:rPr>
      </w:pPr>
      <w:bookmarkStart w:id="0" w:name="_GoBack"/>
      <w:bookmarkEnd w:id="0"/>
      <w:r>
        <w:rPr>
          <w:b/>
          <w:sz w:val="36"/>
          <w:szCs w:val="36"/>
          <w:u w:val="single"/>
        </w:rPr>
        <w:t>LJEKOVITE</w:t>
      </w:r>
      <w:r w:rsidRPr="002E3A57">
        <w:rPr>
          <w:b/>
          <w:sz w:val="36"/>
          <w:szCs w:val="36"/>
          <w:u w:val="single"/>
        </w:rPr>
        <w:t xml:space="preserve"> BILJ</w:t>
      </w:r>
      <w:r>
        <w:rPr>
          <w:b/>
          <w:sz w:val="36"/>
          <w:szCs w:val="36"/>
          <w:u w:val="single"/>
        </w:rPr>
        <w:t>K</w:t>
      </w:r>
      <w:r w:rsidRPr="002E3A57">
        <w:rPr>
          <w:b/>
          <w:sz w:val="36"/>
          <w:szCs w:val="36"/>
          <w:u w:val="single"/>
        </w:rPr>
        <w:t xml:space="preserve">E: </w:t>
      </w:r>
    </w:p>
    <w:p w:rsidR="006300CC" w:rsidRDefault="006300CC" w:rsidP="004D6630">
      <w:r w:rsidRPr="00193FC1">
        <w:rPr>
          <w:noProof/>
          <w:lang w:eastAsia="hr-HR"/>
        </w:rPr>
        <w:pict>
          <v:shape id="Picture 2" o:spid="_x0000_i1026" type="#_x0000_t75" style="width:301.5pt;height:226.5pt;visibility:visible">
            <v:imagedata r:id="rId5" o:title=""/>
          </v:shape>
        </w:pict>
      </w:r>
    </w:p>
    <w:p w:rsidR="006300CC" w:rsidRDefault="006300CC" w:rsidP="004D6630">
      <w:r>
        <w:t>„Znamo li što o ljekovitosti biljaka?“</w:t>
      </w:r>
    </w:p>
    <w:p w:rsidR="006300CC" w:rsidRDefault="006300CC" w:rsidP="00831F30">
      <w:pPr>
        <w:ind w:right="-851"/>
      </w:pPr>
      <w:r w:rsidRPr="00193FC1">
        <w:rPr>
          <w:noProof/>
          <w:lang w:eastAsia="hr-HR"/>
        </w:rPr>
        <w:pict>
          <v:shape id="Picture 3" o:spid="_x0000_i1027" type="#_x0000_t75" style="width:222.75pt;height:167.25pt;visibility:visible">
            <v:imagedata r:id="rId6" o:title=""/>
          </v:shape>
        </w:pict>
      </w:r>
      <w:r w:rsidRPr="00193FC1">
        <w:rPr>
          <w:noProof/>
          <w:lang w:eastAsia="hr-HR"/>
        </w:rPr>
        <w:pict>
          <v:shape id="Picture 4" o:spid="_x0000_i1028" type="#_x0000_t75" style="width:222.75pt;height:165.75pt;visibility:visible">
            <v:imagedata r:id="rId7" o:title=""/>
          </v:shape>
        </w:pict>
      </w:r>
      <w:r w:rsidRPr="00193FC1">
        <w:rPr>
          <w:noProof/>
          <w:lang w:eastAsia="hr-HR"/>
        </w:rPr>
        <w:pict>
          <v:shape id="Picture 5" o:spid="_x0000_i1029" type="#_x0000_t75" style="width:229.5pt;height:172.5pt;visibility:visible">
            <v:imagedata r:id="rId8" o:title=""/>
          </v:shape>
        </w:pict>
      </w:r>
      <w:r w:rsidRPr="00193FC1">
        <w:rPr>
          <w:noProof/>
          <w:lang w:eastAsia="hr-HR"/>
        </w:rPr>
        <w:pict>
          <v:shape id="Picture 6" o:spid="_x0000_i1030" type="#_x0000_t75" style="width:227.25pt;height:170.25pt;visibility:visible">
            <v:imagedata r:id="rId9" o:title=""/>
          </v:shape>
        </w:pict>
      </w:r>
      <w:r>
        <w:rPr>
          <w:noProof/>
          <w:lang w:eastAsia="hr-HR"/>
        </w:rPr>
        <w:pict>
          <v:shape id="Picture 7" o:spid="_x0000_s1026" type="#_x0000_t75" style="position:absolute;margin-left:-.35pt;margin-top:339.95pt;width:210.75pt;height:158.1pt;z-index:-251658240;visibility:visible;mso-position-horizontal-relative:text;mso-position-vertical-relative:text" wrapcoords="-77 0 -77 21498 21600 21498 21600 0 -77 0">
            <v:imagedata r:id="rId10" o:title=""/>
            <w10:wrap type="tight"/>
          </v:shape>
        </w:pict>
      </w:r>
    </w:p>
    <w:p w:rsidR="006300CC" w:rsidRDefault="006300CC" w:rsidP="00831F30">
      <w:pPr>
        <w:ind w:right="-851"/>
      </w:pPr>
    </w:p>
    <w:p w:rsidR="006300CC" w:rsidRDefault="006300CC" w:rsidP="00831F30">
      <w:pPr>
        <w:ind w:right="-851"/>
      </w:pPr>
      <w:r>
        <w:t>Bagrem, cikorija, kopriva, stolisnik, trputac, maslačak, grab, lijeska, kupina, orah...</w:t>
      </w:r>
    </w:p>
    <w:p w:rsidR="006300CC" w:rsidRDefault="006300CC" w:rsidP="00831F30">
      <w:pPr>
        <w:ind w:right="-851"/>
      </w:pPr>
    </w:p>
    <w:p w:rsidR="006300CC" w:rsidRDefault="006300CC" w:rsidP="00831F30">
      <w:pPr>
        <w:ind w:right="-851"/>
      </w:pPr>
    </w:p>
    <w:p w:rsidR="006300CC" w:rsidRDefault="006300CC" w:rsidP="00831F30">
      <w:pPr>
        <w:ind w:right="-851"/>
      </w:pPr>
    </w:p>
    <w:p w:rsidR="006300CC" w:rsidRDefault="006300CC" w:rsidP="00831F30">
      <w:pPr>
        <w:ind w:right="-851"/>
      </w:pPr>
      <w:r w:rsidRPr="00193FC1">
        <w:rPr>
          <w:noProof/>
          <w:lang w:eastAsia="hr-HR"/>
        </w:rPr>
        <w:pict>
          <v:shape id="Picture 8" o:spid="_x0000_i1031" type="#_x0000_t75" style="width:295.5pt;height:219.75pt;visibility:visible">
            <v:imagedata r:id="rId11" o:title=""/>
          </v:shape>
        </w:pict>
      </w:r>
    </w:p>
    <w:p w:rsidR="006300CC" w:rsidRDefault="006300CC" w:rsidP="00831F30">
      <w:pPr>
        <w:ind w:right="-851"/>
      </w:pPr>
      <w:r>
        <w:t>Po čemu ćemo prepoznati pravog maslačka?</w:t>
      </w:r>
    </w:p>
    <w:p w:rsidR="006300CC" w:rsidRDefault="006300CC" w:rsidP="002E3A57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ISTRAŽIMO MALO I FAUNU U ŠUMI</w:t>
      </w:r>
      <w:r w:rsidRPr="002E3A57">
        <w:rPr>
          <w:b/>
          <w:sz w:val="36"/>
          <w:szCs w:val="36"/>
          <w:u w:val="single"/>
        </w:rPr>
        <w:t xml:space="preserve">: </w:t>
      </w:r>
    </w:p>
    <w:p w:rsidR="006300CC" w:rsidRPr="002E3A57" w:rsidRDefault="006300CC" w:rsidP="002E3A57">
      <w:pPr>
        <w:rPr>
          <w:b/>
          <w:sz w:val="36"/>
          <w:szCs w:val="36"/>
          <w:u w:val="single"/>
        </w:rPr>
      </w:pPr>
      <w:r w:rsidRPr="00B56453">
        <w:rPr>
          <w:noProof/>
          <w:sz w:val="36"/>
          <w:szCs w:val="36"/>
          <w:lang w:eastAsia="hr-HR"/>
        </w:rPr>
        <w:pict>
          <v:shape id="Picture 9" o:spid="_x0000_i1032" type="#_x0000_t75" style="width:186.75pt;height:111.75pt;visibility:visible">
            <v:imagedata r:id="rId12" o:title="" croptop="17035f" cropbottom="25832f" cropleft="23070f" cropright="15491f"/>
          </v:shape>
        </w:pict>
      </w:r>
    </w:p>
    <w:p w:rsidR="006300CC" w:rsidRDefault="006300CC" w:rsidP="00831F30">
      <w:pPr>
        <w:ind w:right="-851"/>
      </w:pPr>
      <w:r>
        <w:t>Člankonožac pauk</w:t>
      </w:r>
    </w:p>
    <w:p w:rsidR="006300CC" w:rsidRDefault="006300CC" w:rsidP="00831F30">
      <w:pPr>
        <w:ind w:right="-851"/>
      </w:pPr>
      <w:r w:rsidRPr="00193FC1">
        <w:rPr>
          <w:noProof/>
          <w:lang w:eastAsia="hr-HR"/>
        </w:rPr>
        <w:pict>
          <v:shape id="Picture 10" o:spid="_x0000_i1033" type="#_x0000_t75" style="width:285pt;height:213.75pt;visibility:visible">
            <v:imagedata r:id="rId13" o:title=""/>
          </v:shape>
        </w:pict>
      </w:r>
      <w:r w:rsidRPr="002E3A57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193FC1">
        <w:rPr>
          <w:noProof/>
          <w:lang w:eastAsia="hr-HR"/>
        </w:rPr>
        <w:pict>
          <v:shape id="Picture 11" o:spid="_x0000_i1034" type="#_x0000_t75" style="width:174.75pt;height:205.5pt;visibility:visible">
            <v:imagedata r:id="rId14" o:title="" cropbottom="16309f" cropleft="13975f" cropright="19494f"/>
          </v:shape>
        </w:pict>
      </w:r>
    </w:p>
    <w:p w:rsidR="006300CC" w:rsidRDefault="006300CC" w:rsidP="00831F30">
      <w:pPr>
        <w:ind w:right="-851"/>
      </w:pPr>
      <w:r>
        <w:t>„Evo postavljene zamke!“</w:t>
      </w:r>
    </w:p>
    <w:p w:rsidR="006300CC" w:rsidRDefault="006300CC" w:rsidP="00831F30">
      <w:pPr>
        <w:ind w:right="-851"/>
      </w:pPr>
    </w:p>
    <w:p w:rsidR="006300CC" w:rsidRDefault="006300CC" w:rsidP="00831F30">
      <w:pPr>
        <w:ind w:right="-851"/>
      </w:pPr>
    </w:p>
    <w:p w:rsidR="006300CC" w:rsidRDefault="006300CC" w:rsidP="00831F30">
      <w:pPr>
        <w:ind w:right="-851"/>
      </w:pPr>
      <w:r w:rsidRPr="00193FC1">
        <w:rPr>
          <w:noProof/>
          <w:lang w:eastAsia="hr-HR"/>
        </w:rPr>
        <w:pict>
          <v:shape id="Picture 12" o:spid="_x0000_i1035" type="#_x0000_t75" style="width:287.25pt;height:215.25pt;visibility:visible">
            <v:imagedata r:id="rId15" o:title=""/>
          </v:shape>
        </w:pict>
      </w:r>
    </w:p>
    <w:p w:rsidR="006300CC" w:rsidRDefault="006300CC" w:rsidP="00831F30">
      <w:pPr>
        <w:ind w:right="-851"/>
      </w:pPr>
      <w:r>
        <w:t>„Što smo to ulovili?“ Spašavamo trčka jer je zakonom zaštićen.</w:t>
      </w:r>
    </w:p>
    <w:p w:rsidR="006300CC" w:rsidRDefault="006300CC" w:rsidP="00831F30">
      <w:pPr>
        <w:ind w:right="-851"/>
      </w:pPr>
      <w:r w:rsidRPr="00193FC1">
        <w:rPr>
          <w:noProof/>
          <w:lang w:eastAsia="hr-HR"/>
        </w:rPr>
        <w:pict>
          <v:shape id="Picture 13" o:spid="_x0000_i1036" type="#_x0000_t75" style="width:263.25pt;height:198pt;visibility:visible">
            <v:imagedata r:id="rId16" o:title=""/>
          </v:shape>
        </w:pict>
      </w:r>
    </w:p>
    <w:p w:rsidR="006300CC" w:rsidRDefault="006300CC" w:rsidP="00831F30">
      <w:pPr>
        <w:ind w:right="-851"/>
      </w:pPr>
      <w:r>
        <w:t>„Evo još jedne zamke!“</w:t>
      </w:r>
    </w:p>
    <w:p w:rsidR="006300CC" w:rsidRDefault="006300CC" w:rsidP="00831F30">
      <w:pPr>
        <w:ind w:right="-851"/>
      </w:pPr>
      <w:r w:rsidRPr="00193FC1">
        <w:rPr>
          <w:noProof/>
          <w:lang w:eastAsia="hr-HR"/>
        </w:rPr>
        <w:pict>
          <v:shape id="Picture 14" o:spid="_x0000_i1037" type="#_x0000_t75" style="width:249.75pt;height:150.75pt;visibility:visible">
            <v:imagedata r:id="rId17" o:title="" cropbottom="22290f" cropright="11779f"/>
          </v:shape>
        </w:pict>
      </w:r>
      <w:r>
        <w:t xml:space="preserve">  </w:t>
      </w:r>
    </w:p>
    <w:p w:rsidR="006300CC" w:rsidRDefault="006300CC" w:rsidP="00831F30">
      <w:pPr>
        <w:ind w:right="-851"/>
      </w:pPr>
      <w:r>
        <w:t>Člankonošci i kolutićavci obožavaju liker! Uljez – španjolski puž (alohtona vrsta).</w:t>
      </w:r>
    </w:p>
    <w:p w:rsidR="006300CC" w:rsidRDefault="006300CC" w:rsidP="00831F30">
      <w:pPr>
        <w:ind w:right="-851"/>
      </w:pPr>
    </w:p>
    <w:p w:rsidR="006300CC" w:rsidRDefault="006300CC" w:rsidP="00831F30">
      <w:pPr>
        <w:ind w:right="-851"/>
      </w:pPr>
      <w:r w:rsidRPr="00193FC1">
        <w:rPr>
          <w:noProof/>
          <w:lang w:eastAsia="hr-HR"/>
        </w:rPr>
        <w:pict>
          <v:shape id="Picture 15" o:spid="_x0000_i1038" type="#_x0000_t75" style="width:332.25pt;height:247.5pt;visibility:visible">
            <v:imagedata r:id="rId18" o:title=""/>
          </v:shape>
        </w:pict>
      </w:r>
    </w:p>
    <w:p w:rsidR="006300CC" w:rsidRDefault="006300CC" w:rsidP="00831F30">
      <w:pPr>
        <w:ind w:right="-851"/>
      </w:pPr>
      <w:r>
        <w:t>„Sad ćemo proučiti što smo sve ulovili.“</w:t>
      </w:r>
    </w:p>
    <w:p w:rsidR="006300CC" w:rsidRDefault="006300CC" w:rsidP="00831F30">
      <w:pPr>
        <w:ind w:right="-851"/>
      </w:pPr>
      <w:r w:rsidRPr="00193FC1">
        <w:rPr>
          <w:noProof/>
          <w:lang w:eastAsia="hr-HR"/>
        </w:rPr>
        <w:pict>
          <v:shape id="Picture 16" o:spid="_x0000_i1039" type="#_x0000_t75" style="width:301.5pt;height:226.5pt;visibility:visible">
            <v:imagedata r:id="rId19" o:title=""/>
          </v:shape>
        </w:pict>
      </w:r>
    </w:p>
    <w:p w:rsidR="006300CC" w:rsidRDefault="006300CC" w:rsidP="00831F30">
      <w:pPr>
        <w:ind w:right="-851"/>
      </w:pPr>
      <w:r>
        <w:t>Za kraj – posjet konjima i Udruzi Fala.</w:t>
      </w:r>
    </w:p>
    <w:p w:rsidR="006300CC" w:rsidRDefault="006300CC" w:rsidP="00831F30">
      <w:pPr>
        <w:ind w:right="-851"/>
      </w:pPr>
      <w:r>
        <w:t xml:space="preserve">                                                                                                Đurđica Patafta, prof.</w:t>
      </w:r>
    </w:p>
    <w:p w:rsidR="006300CC" w:rsidRDefault="006300CC" w:rsidP="00831F30">
      <w:pPr>
        <w:ind w:right="-851"/>
      </w:pPr>
    </w:p>
    <w:p w:rsidR="006300CC" w:rsidRDefault="006300CC" w:rsidP="00831F30">
      <w:pPr>
        <w:ind w:right="-851"/>
      </w:pPr>
    </w:p>
    <w:p w:rsidR="006300CC" w:rsidRDefault="006300CC" w:rsidP="00831F30">
      <w:pPr>
        <w:ind w:right="-851"/>
      </w:pPr>
    </w:p>
    <w:sectPr w:rsidR="006300CC" w:rsidSect="00831F30">
      <w:pgSz w:w="11906" w:h="16838"/>
      <w:pgMar w:top="56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F0F9E"/>
    <w:rsid w:val="00063349"/>
    <w:rsid w:val="00193FC1"/>
    <w:rsid w:val="001C5B32"/>
    <w:rsid w:val="002E3A57"/>
    <w:rsid w:val="00317EE0"/>
    <w:rsid w:val="003B62DE"/>
    <w:rsid w:val="003F0F9E"/>
    <w:rsid w:val="004D6630"/>
    <w:rsid w:val="00526498"/>
    <w:rsid w:val="006300CC"/>
    <w:rsid w:val="00691F1E"/>
    <w:rsid w:val="00694861"/>
    <w:rsid w:val="0075663A"/>
    <w:rsid w:val="00831F30"/>
    <w:rsid w:val="00885729"/>
    <w:rsid w:val="00973948"/>
    <w:rsid w:val="00A30AFC"/>
    <w:rsid w:val="00B56453"/>
    <w:rsid w:val="00C07AB3"/>
    <w:rsid w:val="00DC0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663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4D6630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831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31F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5</Pages>
  <Words>363</Words>
  <Characters>2071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EKOLOŠKA RADIONICA POVODOM EUROPSKOG TJEDNA MOBILNOSTI</dc:title>
  <dc:subject/>
  <dc:creator>Zoki</dc:creator>
  <cp:keywords/>
  <dc:description/>
  <cp:lastModifiedBy>Zbornica</cp:lastModifiedBy>
  <cp:revision>2</cp:revision>
  <dcterms:created xsi:type="dcterms:W3CDTF">2014-12-15T12:25:00Z</dcterms:created>
  <dcterms:modified xsi:type="dcterms:W3CDTF">2014-12-15T12:25:00Z</dcterms:modified>
</cp:coreProperties>
</file>